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F20504" w:rsidRDefault="00631D4A">
      <w:pPr>
        <w:rPr>
          <w:b/>
          <w:sz w:val="32"/>
          <w:lang w:val="en-US"/>
        </w:rPr>
      </w:pPr>
      <w:proofErr w:type="gram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4337E3">
        <w:rPr>
          <w:b/>
          <w:sz w:val="32"/>
          <w:lang w:val="en-US"/>
        </w:rPr>
        <w:t>int</w:t>
      </w:r>
      <w:r w:rsidR="00E013D7">
        <w:rPr>
          <w:b/>
          <w:sz w:val="32"/>
          <w:lang w:val="en-US"/>
        </w:rPr>
        <w:t>etic</w:t>
      </w:r>
      <w:bookmarkStart w:id="0" w:name="_GoBack"/>
      <w:bookmarkEnd w:id="0"/>
      <w:r w:rsidR="00E013D7">
        <w:rPr>
          <w:b/>
          <w:sz w:val="32"/>
          <w:lang w:val="en-US"/>
        </w:rPr>
        <w:t xml:space="preserve"> </w:t>
      </w:r>
      <w:r w:rsidR="00F20504">
        <w:rPr>
          <w:b/>
          <w:sz w:val="32"/>
        </w:rPr>
        <w:t xml:space="preserve"> </w:t>
      </w:r>
      <w:r w:rsidR="00F20504">
        <w:rPr>
          <w:b/>
          <w:sz w:val="32"/>
          <w:lang w:val="en-US"/>
        </w:rPr>
        <w:t>HLX</w:t>
      </w:r>
      <w:proofErr w:type="gramEnd"/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0"/>
        <w:gridCol w:w="1215"/>
        <w:gridCol w:w="1148"/>
        <w:gridCol w:w="1020"/>
        <w:gridCol w:w="4382"/>
        <w:gridCol w:w="3979"/>
      </w:tblGrid>
      <w:tr w:rsidR="00F20504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D55F18" w:rsidRPr="00631D4A" w:rsidTr="003857E0">
        <w:trPr>
          <w:trHeight w:val="280"/>
        </w:trPr>
        <w:tc>
          <w:tcPr>
            <w:tcW w:w="3165" w:type="dxa"/>
          </w:tcPr>
          <w:p w:rsidR="00F20504" w:rsidRPr="00815D53" w:rsidRDefault="00F20504" w:rsidP="00F20504">
            <w:r>
              <w:t xml:space="preserve">Лецитиновая эмульсия 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262683" w:rsidRPr="003763A0" w:rsidRDefault="003763A0" w:rsidP="000729EA">
            <w:r>
              <w:t>Паста</w:t>
            </w:r>
          </w:p>
        </w:tc>
        <w:tc>
          <w:tcPr>
            <w:tcW w:w="966" w:type="dxa"/>
          </w:tcPr>
          <w:p w:rsidR="00D95BCD" w:rsidRPr="00D55F18" w:rsidRDefault="00054291" w:rsidP="00D95BCD">
            <w:pPr>
              <w:rPr>
                <w:lang w:val="en-US"/>
              </w:rPr>
            </w:pPr>
            <w:r>
              <w:t>Прим.</w:t>
            </w:r>
            <w:r w:rsidR="00F20504">
              <w:t>8</w:t>
            </w:r>
            <w:r w:rsidR="00F758FC">
              <w:t>,</w:t>
            </w:r>
            <w:r w:rsidR="003763A0"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F20504" w:rsidRDefault="00F20504" w:rsidP="00F20504">
            <w:r>
              <w:t xml:space="preserve">7-10% для одежной наппы. </w:t>
            </w:r>
          </w:p>
          <w:p w:rsidR="00F20504" w:rsidRDefault="00F20504" w:rsidP="00F20504">
            <w:r>
              <w:t xml:space="preserve">3-5% для верха обуви </w:t>
            </w:r>
          </w:p>
          <w:p w:rsidR="00F20504" w:rsidRDefault="00F20504" w:rsidP="00F20504">
            <w:r>
              <w:t xml:space="preserve">6-8% для мебельных кож </w:t>
            </w:r>
          </w:p>
          <w:p w:rsidR="00F20504" w:rsidRPr="00B36D64" w:rsidRDefault="00F20504" w:rsidP="00F20504">
            <w:r>
              <w:t>1-2 г/л для «дабл-фейс»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262683" w:rsidRPr="00682FD6" w:rsidRDefault="00F20504" w:rsidP="00D95BCD">
            <w:r>
              <w:t>Специально разработан для жирования для одежной и мебельной напп. Подходит для любых мягких кож, придает мягкий и приятный гриф.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1B119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19B"/>
    <w:rsid w:val="000517CA"/>
    <w:rsid w:val="00054291"/>
    <w:rsid w:val="000729EA"/>
    <w:rsid w:val="00121F89"/>
    <w:rsid w:val="00152483"/>
    <w:rsid w:val="0015356C"/>
    <w:rsid w:val="00155BF3"/>
    <w:rsid w:val="001B119B"/>
    <w:rsid w:val="001D4D48"/>
    <w:rsid w:val="00211360"/>
    <w:rsid w:val="00262683"/>
    <w:rsid w:val="002B6421"/>
    <w:rsid w:val="002C1199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55F18"/>
    <w:rsid w:val="00D95BCD"/>
    <w:rsid w:val="00DD6FCB"/>
    <w:rsid w:val="00E013D7"/>
    <w:rsid w:val="00E0548A"/>
    <w:rsid w:val="00E173C6"/>
    <w:rsid w:val="00F06679"/>
    <w:rsid w:val="00F20504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3D5974F"/>
  <w15:chartTrackingRefBased/>
  <w15:docId w15:val="{177C0F87-45EE-2545-976C-5D7AB16F4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sintetic%20HLX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Eurosintetic HLX.dotx</Template>
  <TotalTime>1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2019-05-29T11:15:00Z</dcterms:created>
  <dcterms:modified xsi:type="dcterms:W3CDTF">2019-05-29T11:16:00Z</dcterms:modified>
</cp:coreProperties>
</file>